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7A0" w:rsidRPr="00856A45" w:rsidRDefault="00CE5ABF" w:rsidP="00856A45">
      <w:pPr>
        <w:jc w:val="center"/>
        <w:rPr>
          <w:rFonts w:ascii="Arial Black" w:hAnsi="Arial Black"/>
          <w:b/>
          <w:sz w:val="56"/>
          <w:szCs w:val="56"/>
        </w:rPr>
      </w:pPr>
      <w:r>
        <w:rPr>
          <w:rFonts w:ascii="Arial Black" w:hAnsi="Arial Black"/>
          <w:b/>
          <w:sz w:val="56"/>
          <w:szCs w:val="56"/>
        </w:rPr>
        <w:t>Ruimte</w:t>
      </w:r>
    </w:p>
    <w:tbl>
      <w:tblPr>
        <w:tblStyle w:val="Tabelraster"/>
        <w:tblW w:w="9333" w:type="dxa"/>
        <w:tblLook w:val="04A0" w:firstRow="1" w:lastRow="0" w:firstColumn="1" w:lastColumn="0" w:noHBand="0" w:noVBand="1"/>
      </w:tblPr>
      <w:tblGrid>
        <w:gridCol w:w="3111"/>
        <w:gridCol w:w="3111"/>
        <w:gridCol w:w="3111"/>
      </w:tblGrid>
      <w:tr w:rsidR="00C978ED" w:rsidRPr="00C978ED" w:rsidTr="00C978ED">
        <w:trPr>
          <w:trHeight w:val="3026"/>
        </w:trPr>
        <w:tc>
          <w:tcPr>
            <w:tcW w:w="3111" w:type="dxa"/>
          </w:tcPr>
          <w:p w:rsidR="00C978ED" w:rsidRDefault="00C978ED"/>
        </w:tc>
        <w:tc>
          <w:tcPr>
            <w:tcW w:w="3111" w:type="dxa"/>
          </w:tcPr>
          <w:p w:rsidR="00C978ED" w:rsidRDefault="00C978ED" w:rsidP="00C978ED"/>
        </w:tc>
        <w:tc>
          <w:tcPr>
            <w:tcW w:w="3111" w:type="dxa"/>
          </w:tcPr>
          <w:p w:rsidR="00C978ED" w:rsidRDefault="00C978ED" w:rsidP="00C978ED"/>
        </w:tc>
      </w:tr>
      <w:tr w:rsidR="00C978ED" w:rsidTr="00C978ED">
        <w:trPr>
          <w:trHeight w:val="276"/>
        </w:trPr>
        <w:tc>
          <w:tcPr>
            <w:tcW w:w="3111" w:type="dxa"/>
          </w:tcPr>
          <w:p w:rsidR="00C978ED" w:rsidRDefault="00CE5ABF">
            <w:r>
              <w:t>Overlapping</w:t>
            </w:r>
          </w:p>
        </w:tc>
        <w:tc>
          <w:tcPr>
            <w:tcW w:w="3111" w:type="dxa"/>
          </w:tcPr>
          <w:p w:rsidR="00C978ED" w:rsidRDefault="00CE5ABF" w:rsidP="00C978ED">
            <w:r>
              <w:t>Lijnperspectief</w:t>
            </w:r>
          </w:p>
        </w:tc>
        <w:tc>
          <w:tcPr>
            <w:tcW w:w="3111" w:type="dxa"/>
          </w:tcPr>
          <w:p w:rsidR="00C978ED" w:rsidRDefault="00CE5ABF" w:rsidP="00C978ED">
            <w:r>
              <w:t>Verkorting</w:t>
            </w:r>
          </w:p>
        </w:tc>
      </w:tr>
    </w:tbl>
    <w:p w:rsidR="00C978ED" w:rsidRDefault="00C978ED"/>
    <w:p w:rsidR="00C978ED" w:rsidRDefault="00C978ED"/>
    <w:tbl>
      <w:tblPr>
        <w:tblStyle w:val="Tabelraster"/>
        <w:tblW w:w="9333" w:type="dxa"/>
        <w:tblLook w:val="04A0" w:firstRow="1" w:lastRow="0" w:firstColumn="1" w:lastColumn="0" w:noHBand="0" w:noVBand="1"/>
      </w:tblPr>
      <w:tblGrid>
        <w:gridCol w:w="3111"/>
        <w:gridCol w:w="3111"/>
        <w:gridCol w:w="3111"/>
      </w:tblGrid>
      <w:tr w:rsidR="00C978ED" w:rsidTr="00C978ED">
        <w:trPr>
          <w:trHeight w:val="3026"/>
        </w:trPr>
        <w:tc>
          <w:tcPr>
            <w:tcW w:w="3111" w:type="dxa"/>
          </w:tcPr>
          <w:p w:rsidR="00C978ED" w:rsidRDefault="00C978ED" w:rsidP="00C978ED"/>
        </w:tc>
        <w:tc>
          <w:tcPr>
            <w:tcW w:w="3111" w:type="dxa"/>
          </w:tcPr>
          <w:p w:rsidR="00C978ED" w:rsidRDefault="00C978ED" w:rsidP="00C978ED"/>
        </w:tc>
        <w:tc>
          <w:tcPr>
            <w:tcW w:w="3111" w:type="dxa"/>
          </w:tcPr>
          <w:p w:rsidR="00C978ED" w:rsidRDefault="00C978ED" w:rsidP="00C978ED"/>
        </w:tc>
      </w:tr>
      <w:tr w:rsidR="00C978ED" w:rsidTr="00C978ED">
        <w:trPr>
          <w:trHeight w:val="276"/>
        </w:trPr>
        <w:tc>
          <w:tcPr>
            <w:tcW w:w="3111" w:type="dxa"/>
          </w:tcPr>
          <w:p w:rsidR="00C978ED" w:rsidRDefault="00CE5ABF" w:rsidP="00856A45">
            <w:r>
              <w:t>Atmosferisch perspectief</w:t>
            </w:r>
          </w:p>
        </w:tc>
        <w:tc>
          <w:tcPr>
            <w:tcW w:w="3111" w:type="dxa"/>
          </w:tcPr>
          <w:p w:rsidR="00C978ED" w:rsidRDefault="00CE5ABF" w:rsidP="00C978ED">
            <w:r>
              <w:t>Vogelperspectief</w:t>
            </w:r>
          </w:p>
        </w:tc>
        <w:tc>
          <w:tcPr>
            <w:tcW w:w="3111" w:type="dxa"/>
          </w:tcPr>
          <w:p w:rsidR="00C978ED" w:rsidRDefault="00CE5ABF" w:rsidP="00C978ED">
            <w:r>
              <w:t>Kikvorsperspectief</w:t>
            </w:r>
          </w:p>
        </w:tc>
      </w:tr>
    </w:tbl>
    <w:p w:rsidR="00C978ED" w:rsidRDefault="00C978ED"/>
    <w:p w:rsidR="00052E77" w:rsidRPr="004665AE" w:rsidRDefault="00553E1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Betekenis begrippen </w:t>
      </w:r>
      <w:r>
        <w:rPr>
          <w:sz w:val="24"/>
          <w:szCs w:val="24"/>
        </w:rPr>
        <w:t>(in eigen woorden opschrijven)</w:t>
      </w:r>
      <w:r w:rsidRPr="004665AE">
        <w:rPr>
          <w:b/>
          <w:sz w:val="24"/>
          <w:szCs w:val="24"/>
        </w:rPr>
        <w:t>.</w:t>
      </w:r>
      <w:bookmarkStart w:id="0" w:name="_GoBack"/>
      <w:bookmarkEnd w:id="0"/>
    </w:p>
    <w:p w:rsidR="00052E77" w:rsidRPr="001A3B12" w:rsidRDefault="00CE5ABF" w:rsidP="004665AE">
      <w:pPr>
        <w:ind w:left="2832" w:hanging="2832"/>
      </w:pPr>
      <w:r>
        <w:t>Overlapping</w:t>
      </w:r>
      <w:r w:rsidR="00052E77">
        <w:t>:</w:t>
      </w:r>
      <w:r w:rsidR="004665AE">
        <w:tab/>
      </w:r>
      <w:r w:rsidR="004665AE" w:rsidRPr="001A3B12">
        <w:t>……………………………………………………………………………………………………………</w:t>
      </w:r>
      <w:r w:rsidR="004665AE" w:rsidRPr="001A3B12">
        <w:br/>
        <w:t>……………………………………………………………………………………………………………</w:t>
      </w:r>
    </w:p>
    <w:p w:rsidR="00052E77" w:rsidRPr="001A3B12" w:rsidRDefault="00CE5ABF" w:rsidP="004665AE">
      <w:pPr>
        <w:ind w:left="2832" w:hanging="2832"/>
      </w:pPr>
      <w:proofErr w:type="spellStart"/>
      <w:r>
        <w:t>Lijnpespectief</w:t>
      </w:r>
      <w:proofErr w:type="spellEnd"/>
      <w:r w:rsidR="004665AE" w:rsidRPr="001A3B12">
        <w:t>:</w:t>
      </w:r>
      <w:r w:rsidR="004665AE" w:rsidRPr="001A3B12">
        <w:tab/>
        <w:t>……………………………………………………………………………………………………………</w:t>
      </w:r>
      <w:r w:rsidR="004665AE" w:rsidRPr="001A3B12">
        <w:br/>
        <w:t>……………………………………………………………………………………………………………</w:t>
      </w:r>
    </w:p>
    <w:p w:rsidR="004665AE" w:rsidRPr="001A3B12" w:rsidRDefault="00CE5ABF" w:rsidP="004665AE">
      <w:pPr>
        <w:ind w:left="2832" w:hanging="2832"/>
      </w:pPr>
      <w:r>
        <w:t>Verkorting</w:t>
      </w:r>
      <w:r w:rsidR="004665AE" w:rsidRPr="001A3B12">
        <w:t>:</w:t>
      </w:r>
      <w:r w:rsidR="004665AE" w:rsidRPr="001A3B12">
        <w:tab/>
        <w:t>……………………………………………………………………………………………………………</w:t>
      </w:r>
      <w:r w:rsidR="004665AE" w:rsidRPr="001A3B12">
        <w:br/>
        <w:t>……………………………………………………………………………………………………………</w:t>
      </w:r>
    </w:p>
    <w:p w:rsidR="004665AE" w:rsidRPr="001A3B12" w:rsidRDefault="00CE5ABF" w:rsidP="004665AE">
      <w:pPr>
        <w:ind w:left="2832" w:hanging="2832"/>
      </w:pPr>
      <w:r>
        <w:t>Atmosferisch perspectief</w:t>
      </w:r>
      <w:r w:rsidR="004665AE" w:rsidRPr="001A3B12">
        <w:t>:</w:t>
      </w:r>
      <w:r w:rsidR="004665AE" w:rsidRPr="001A3B12">
        <w:tab/>
        <w:t>……………………………………………………………………………………………………………</w:t>
      </w:r>
      <w:r w:rsidR="004665AE" w:rsidRPr="001A3B12">
        <w:br/>
        <w:t>……………………………………………………………………………………………………………</w:t>
      </w:r>
    </w:p>
    <w:p w:rsidR="004665AE" w:rsidRPr="001A3B12" w:rsidRDefault="00CE5ABF" w:rsidP="004665AE">
      <w:pPr>
        <w:ind w:left="2832" w:hanging="2832"/>
      </w:pPr>
      <w:r>
        <w:t>Vogelperspectief</w:t>
      </w:r>
      <w:r w:rsidR="004665AE" w:rsidRPr="001A3B12">
        <w:t>:</w:t>
      </w:r>
      <w:r w:rsidR="004665AE" w:rsidRPr="001A3B12">
        <w:tab/>
        <w:t>……………………………………………………………………………………………………………</w:t>
      </w:r>
      <w:r w:rsidR="004665AE" w:rsidRPr="001A3B12">
        <w:br/>
        <w:t>……………………………………………………………………………………………………………</w:t>
      </w:r>
    </w:p>
    <w:p w:rsidR="004665AE" w:rsidRPr="001A3B12" w:rsidRDefault="00CE5ABF" w:rsidP="001A3B12">
      <w:pPr>
        <w:ind w:left="2832" w:hanging="2832"/>
      </w:pPr>
      <w:r>
        <w:t>Kikvorsperspectief</w:t>
      </w:r>
      <w:r w:rsidR="004665AE" w:rsidRPr="001A3B12">
        <w:t>:</w:t>
      </w:r>
      <w:r w:rsidR="004665AE" w:rsidRPr="001A3B12">
        <w:tab/>
        <w:t>……………………………………………………………………………………………………………</w:t>
      </w:r>
      <w:r w:rsidR="004665AE" w:rsidRPr="001A3B12">
        <w:br/>
        <w:t>……………………………………………………………………………………………………………</w:t>
      </w:r>
    </w:p>
    <w:sectPr w:rsidR="004665AE" w:rsidRPr="001A3B12" w:rsidSect="004665A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8ED"/>
    <w:rsid w:val="00052E77"/>
    <w:rsid w:val="001A3B12"/>
    <w:rsid w:val="004665AE"/>
    <w:rsid w:val="00553E16"/>
    <w:rsid w:val="00856A45"/>
    <w:rsid w:val="009F196E"/>
    <w:rsid w:val="00C978ED"/>
    <w:rsid w:val="00CE27A0"/>
    <w:rsid w:val="00CE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C978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C978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DD9661DC</Template>
  <TotalTime>1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Scholen Groep Leonardo da Vinci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 Romkema</dc:creator>
  <cp:lastModifiedBy>Elian Romkema</cp:lastModifiedBy>
  <cp:revision>3</cp:revision>
  <cp:lastPrinted>2010-09-30T08:56:00Z</cp:lastPrinted>
  <dcterms:created xsi:type="dcterms:W3CDTF">2010-10-01T06:34:00Z</dcterms:created>
  <dcterms:modified xsi:type="dcterms:W3CDTF">2010-10-01T06:40:00Z</dcterms:modified>
</cp:coreProperties>
</file>